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A2" w:rsidRPr="0071741C" w:rsidRDefault="00CD52A2" w:rsidP="0071741C">
      <w:pPr>
        <w:jc w:val="center"/>
        <w:rPr>
          <w:rFonts w:eastAsia="SimSun"/>
          <w:sz w:val="40"/>
          <w:lang w:eastAsia="zh-CN" w:bidi="hi-IN"/>
        </w:rPr>
      </w:pPr>
      <w:bookmarkStart w:id="0" w:name="_GoBack"/>
      <w:bookmarkEnd w:id="0"/>
      <w:r w:rsidRPr="0071741C">
        <w:rPr>
          <w:rFonts w:eastAsia="SimSun"/>
          <w:b/>
          <w:sz w:val="56"/>
          <w:lang w:eastAsia="zh-CN" w:bidi="hi-IN"/>
        </w:rPr>
        <w:t>G</w:t>
      </w:r>
      <w:r w:rsidRPr="0071741C">
        <w:rPr>
          <w:rFonts w:eastAsia="SimSun"/>
          <w:sz w:val="32"/>
          <w:lang w:eastAsia="zh-CN" w:bidi="hi-IN"/>
        </w:rPr>
        <w:t>leichwertige</w:t>
      </w:r>
      <w:r w:rsidRPr="0071741C">
        <w:rPr>
          <w:rFonts w:eastAsia="SimSun"/>
          <w:sz w:val="28"/>
          <w:lang w:eastAsia="zh-CN" w:bidi="hi-IN"/>
        </w:rPr>
        <w:t xml:space="preserve"> </w:t>
      </w:r>
      <w:r w:rsidRPr="0071741C">
        <w:rPr>
          <w:rFonts w:eastAsia="SimSun"/>
          <w:b/>
          <w:sz w:val="56"/>
          <w:lang w:eastAsia="zh-CN" w:bidi="hi-IN"/>
        </w:rPr>
        <w:t>F</w:t>
      </w:r>
      <w:r w:rsidRPr="0071741C">
        <w:rPr>
          <w:rFonts w:eastAsia="SimSun"/>
          <w:sz w:val="32"/>
          <w:lang w:eastAsia="zh-CN" w:bidi="hi-IN"/>
        </w:rPr>
        <w:t>eststellung</w:t>
      </w:r>
      <w:r w:rsidRPr="0071741C">
        <w:rPr>
          <w:rFonts w:eastAsia="SimSun"/>
          <w:sz w:val="28"/>
          <w:lang w:eastAsia="zh-CN" w:bidi="hi-IN"/>
        </w:rPr>
        <w:t xml:space="preserve"> </w:t>
      </w:r>
      <w:r w:rsidRPr="0071741C">
        <w:rPr>
          <w:rFonts w:eastAsia="SimSun"/>
          <w:sz w:val="32"/>
          <w:lang w:eastAsia="zh-CN" w:bidi="hi-IN"/>
        </w:rPr>
        <w:t xml:space="preserve">von </w:t>
      </w:r>
      <w:r w:rsidRPr="0071741C">
        <w:rPr>
          <w:rFonts w:eastAsia="SimSun"/>
          <w:b/>
          <w:sz w:val="56"/>
          <w:lang w:eastAsia="zh-CN" w:bidi="hi-IN"/>
        </w:rPr>
        <w:t>S</w:t>
      </w:r>
      <w:r w:rsidRPr="0071741C">
        <w:rPr>
          <w:rFonts w:eastAsia="SimSun"/>
          <w:sz w:val="32"/>
          <w:lang w:eastAsia="zh-CN" w:bidi="hi-IN"/>
        </w:rPr>
        <w:t>chülerleistungen</w:t>
      </w:r>
    </w:p>
    <w:p w:rsidR="00CD52A2" w:rsidRPr="0071741C" w:rsidRDefault="00CD52A2" w:rsidP="0071741C">
      <w:pPr>
        <w:jc w:val="center"/>
        <w:rPr>
          <w:rFonts w:eastAsia="SimSun"/>
          <w:sz w:val="48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Hans-Multscher-Gymnasium Leutkirch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CD52A2" w:rsidRDefault="00CD52A2" w:rsidP="0071741C">
      <w:pPr>
        <w:jc w:val="center"/>
        <w:rPr>
          <w:rFonts w:eastAsia="SimSun"/>
          <w:lang w:eastAsia="zh-CN" w:bidi="hi-IN"/>
        </w:rPr>
      </w:pPr>
    </w:p>
    <w:p w:rsidR="00CD52A2" w:rsidRPr="00CD52A2" w:rsidRDefault="00CD52A2" w:rsidP="0071741C">
      <w:pPr>
        <w:jc w:val="center"/>
        <w:rPr>
          <w:rFonts w:eastAsia="SimSun"/>
          <w:lang w:eastAsia="zh-CN" w:bidi="hi-IN"/>
        </w:rPr>
      </w:pPr>
    </w:p>
    <w:p w:rsidR="00CD52A2" w:rsidRPr="00CD52A2" w:rsidRDefault="00CD52A2" w:rsidP="0071741C">
      <w:pPr>
        <w:jc w:val="center"/>
        <w:rPr>
          <w:rFonts w:eastAsia="SimSun"/>
          <w:lang w:eastAsia="zh-CN" w:bidi="hi-IN"/>
        </w:rPr>
      </w:pPr>
    </w:p>
    <w:p w:rsidR="00CD52A2" w:rsidRPr="00CD52A2" w:rsidRDefault="00CD52A2" w:rsidP="0071741C">
      <w:pPr>
        <w:jc w:val="center"/>
        <w:rPr>
          <w:rFonts w:eastAsia="SimSun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Thema:</w:t>
      </w:r>
    </w:p>
    <w:p w:rsidR="00CD52A2" w:rsidRPr="0071741C" w:rsidRDefault="00CD52A2" w:rsidP="0071741C">
      <w:pPr>
        <w:jc w:val="center"/>
        <w:rPr>
          <w:rFonts w:eastAsia="SimSun"/>
          <w:sz w:val="52"/>
          <w:lang w:eastAsia="zh-CN" w:bidi="hi-IN"/>
        </w:rPr>
      </w:pPr>
      <w:r w:rsidRPr="0071741C">
        <w:rPr>
          <w:rFonts w:eastAsia="SimSun"/>
          <w:sz w:val="36"/>
          <w:lang w:eastAsia="zh-CN" w:bidi="hi-IN"/>
        </w:rPr>
        <w:t>Hier schreibst du das Thema deiner Arbeit hin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von</w:t>
      </w:r>
    </w:p>
    <w:p w:rsidR="00CD52A2" w:rsidRPr="0071741C" w:rsidRDefault="00CD52A2" w:rsidP="0071741C">
      <w:pPr>
        <w:jc w:val="center"/>
        <w:rPr>
          <w:rFonts w:eastAsia="SimSun"/>
          <w:sz w:val="44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Dein Name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Klasse: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Schuljahr: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Fach:</w:t>
      </w: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</w:p>
    <w:p w:rsidR="00CD52A2" w:rsidRPr="0071741C" w:rsidRDefault="00CD52A2" w:rsidP="0071741C">
      <w:pPr>
        <w:jc w:val="center"/>
        <w:rPr>
          <w:rFonts w:eastAsia="SimSun"/>
          <w:sz w:val="32"/>
          <w:lang w:eastAsia="zh-CN" w:bidi="hi-IN"/>
        </w:rPr>
      </w:pPr>
      <w:r w:rsidRPr="0071741C">
        <w:rPr>
          <w:rFonts w:eastAsia="SimSun"/>
          <w:sz w:val="32"/>
          <w:lang w:eastAsia="zh-CN" w:bidi="hi-IN"/>
        </w:rPr>
        <w:t>Fachlehrer:</w:t>
      </w:r>
    </w:p>
    <w:p w:rsidR="00CD52A2" w:rsidRDefault="00CD52A2" w:rsidP="0071741C">
      <w:pPr>
        <w:jc w:val="center"/>
        <w:rPr>
          <w:rFonts w:eastAsia="SimSun"/>
          <w:lang w:eastAsia="zh-CN" w:bidi="hi-IN"/>
        </w:rPr>
      </w:pPr>
    </w:p>
    <w:p w:rsidR="005D013A" w:rsidRDefault="005D013A">
      <w:pPr>
        <w:spacing w:line="240" w:lineRule="auto"/>
        <w:jc w:val="left"/>
        <w:rPr>
          <w:rFonts w:eastAsia="SimSun"/>
          <w:lang w:eastAsia="zh-CN" w:bidi="hi-IN"/>
        </w:rPr>
        <w:sectPr w:rsidR="005D013A">
          <w:footerReference w:type="default" r:id="rId8"/>
          <w:type w:val="continuous"/>
          <w:pgSz w:w="11906" w:h="16838"/>
          <w:pgMar w:top="1417" w:right="1701" w:bottom="1976" w:left="1701" w:header="0" w:footer="1417" w:gutter="0"/>
          <w:cols w:space="720"/>
          <w:formProt w:val="0"/>
        </w:sectPr>
      </w:pPr>
    </w:p>
    <w:p w:rsidR="005557BC" w:rsidRDefault="00CD52A2" w:rsidP="0071741C">
      <w:pPr>
        <w:jc w:val="center"/>
        <w:rPr>
          <w:rFonts w:eastAsia="SimSun"/>
          <w:i/>
          <w:lang w:eastAsia="zh-CN" w:bidi="hi-IN"/>
        </w:rPr>
        <w:sectPr w:rsidR="005557BC" w:rsidSect="005D013A">
          <w:footerReference w:type="default" r:id="rId9"/>
          <w:pgSz w:w="11906" w:h="16838"/>
          <w:pgMar w:top="1417" w:right="1701" w:bottom="1976" w:left="1701" w:header="0" w:footer="1417" w:gutter="0"/>
          <w:cols w:space="720"/>
          <w:formProt w:val="0"/>
        </w:sectPr>
      </w:pPr>
      <w:r w:rsidRPr="0071741C">
        <w:rPr>
          <w:rFonts w:eastAsia="SimSun"/>
          <w:i/>
          <w:lang w:eastAsia="zh-CN" w:bidi="hi-IN"/>
        </w:rPr>
        <w:lastRenderedPageBreak/>
        <w:t>Hier ist Platz für das automatisch erstellte Inhaltsverzeichnis</w:t>
      </w:r>
    </w:p>
    <w:sdt>
      <w:sdtPr>
        <w:rPr>
          <w:rFonts w:eastAsia="Times New Roman" w:cs="Arial"/>
          <w:sz w:val="24"/>
          <w:szCs w:val="24"/>
        </w:rPr>
        <w:id w:val="-1414694200"/>
        <w:docPartObj>
          <w:docPartGallery w:val="Table of Contents"/>
          <w:docPartUnique/>
        </w:docPartObj>
      </w:sdtPr>
      <w:sdtEndPr/>
      <w:sdtContent>
        <w:p w:rsidR="00CD52A2" w:rsidRPr="0071741C" w:rsidRDefault="00CD52A2" w:rsidP="00CD52A2">
          <w:pPr>
            <w:pStyle w:val="Inhaltsverzeichnisberschrift"/>
            <w:rPr>
              <w:rFonts w:cs="Arial"/>
            </w:rPr>
          </w:pPr>
          <w:r w:rsidRPr="0071741C">
            <w:rPr>
              <w:rFonts w:cs="Arial"/>
            </w:rPr>
            <w:t>Inhaltsverzeichnis</w:t>
          </w:r>
        </w:p>
        <w:p w:rsidR="00CD52A2" w:rsidRPr="00CD52A2" w:rsidRDefault="00CD52A2" w:rsidP="00CD52A2"/>
        <w:p w:rsidR="0071741C" w:rsidRDefault="00CD52A2">
          <w:pPr>
            <w:pStyle w:val="Verzeichnis1"/>
            <w:tabs>
              <w:tab w:val="left" w:pos="44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506176" w:history="1">
            <w:r w:rsidR="0071741C" w:rsidRPr="00A02C94">
              <w:rPr>
                <w:rStyle w:val="Hyperlink"/>
                <w:rFonts w:eastAsiaTheme="majorEastAsia"/>
                <w:noProof/>
              </w:rPr>
              <w:t>1</w:t>
            </w:r>
            <w:r w:rsidR="0071741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1741C" w:rsidRPr="00A02C94">
              <w:rPr>
                <w:rStyle w:val="Hyperlink"/>
                <w:rFonts w:eastAsiaTheme="majorEastAsia"/>
                <w:noProof/>
              </w:rPr>
              <w:t>Einleitung – Überschrift 1</w:t>
            </w:r>
            <w:r w:rsidR="0071741C">
              <w:rPr>
                <w:noProof/>
                <w:webHidden/>
              </w:rPr>
              <w:tab/>
            </w:r>
            <w:r w:rsidR="0071741C">
              <w:rPr>
                <w:noProof/>
                <w:webHidden/>
              </w:rPr>
              <w:fldChar w:fldCharType="begin"/>
            </w:r>
            <w:r w:rsidR="0071741C">
              <w:rPr>
                <w:noProof/>
                <w:webHidden/>
              </w:rPr>
              <w:instrText xml:space="preserve"> PAGEREF _Toc401506176 \h </w:instrText>
            </w:r>
            <w:r w:rsidR="0071741C">
              <w:rPr>
                <w:noProof/>
                <w:webHidden/>
              </w:rPr>
            </w:r>
            <w:r w:rsidR="0071741C">
              <w:rPr>
                <w:noProof/>
                <w:webHidden/>
              </w:rPr>
              <w:fldChar w:fldCharType="separate"/>
            </w:r>
            <w:r w:rsidR="000B77F2">
              <w:rPr>
                <w:noProof/>
                <w:webHidden/>
              </w:rPr>
              <w:t>3</w:t>
            </w:r>
            <w:r w:rsidR="0071741C">
              <w:rPr>
                <w:noProof/>
                <w:webHidden/>
              </w:rPr>
              <w:fldChar w:fldCharType="end"/>
            </w:r>
          </w:hyperlink>
        </w:p>
        <w:p w:rsidR="0071741C" w:rsidRDefault="00506529">
          <w:pPr>
            <w:pStyle w:val="Verzeichnis1"/>
            <w:tabs>
              <w:tab w:val="left" w:pos="44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506177" w:history="1">
            <w:r w:rsidR="0071741C" w:rsidRPr="00A02C94">
              <w:rPr>
                <w:rStyle w:val="Hyperlink"/>
                <w:rFonts w:eastAsiaTheme="majorEastAsia"/>
                <w:noProof/>
              </w:rPr>
              <w:t>2</w:t>
            </w:r>
            <w:r w:rsidR="0071741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1741C" w:rsidRPr="00A02C94">
              <w:rPr>
                <w:rStyle w:val="Hyperlink"/>
                <w:rFonts w:eastAsiaTheme="majorEastAsia"/>
                <w:noProof/>
              </w:rPr>
              <w:t>Hauptteil – Überschrift 1</w:t>
            </w:r>
            <w:r w:rsidR="0071741C">
              <w:rPr>
                <w:noProof/>
                <w:webHidden/>
              </w:rPr>
              <w:tab/>
            </w:r>
            <w:r w:rsidR="0071741C">
              <w:rPr>
                <w:noProof/>
                <w:webHidden/>
              </w:rPr>
              <w:fldChar w:fldCharType="begin"/>
            </w:r>
            <w:r w:rsidR="0071741C">
              <w:rPr>
                <w:noProof/>
                <w:webHidden/>
              </w:rPr>
              <w:instrText xml:space="preserve"> PAGEREF _Toc401506177 \h </w:instrText>
            </w:r>
            <w:r w:rsidR="0071741C">
              <w:rPr>
                <w:noProof/>
                <w:webHidden/>
              </w:rPr>
            </w:r>
            <w:r w:rsidR="0071741C">
              <w:rPr>
                <w:noProof/>
                <w:webHidden/>
              </w:rPr>
              <w:fldChar w:fldCharType="separate"/>
            </w:r>
            <w:r w:rsidR="000B77F2">
              <w:rPr>
                <w:noProof/>
                <w:webHidden/>
              </w:rPr>
              <w:t>3</w:t>
            </w:r>
            <w:r w:rsidR="0071741C">
              <w:rPr>
                <w:noProof/>
                <w:webHidden/>
              </w:rPr>
              <w:fldChar w:fldCharType="end"/>
            </w:r>
          </w:hyperlink>
        </w:p>
        <w:p w:rsidR="0071741C" w:rsidRDefault="00506529">
          <w:pPr>
            <w:pStyle w:val="Verzeichnis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506178" w:history="1">
            <w:r w:rsidR="0071741C" w:rsidRPr="00A02C94">
              <w:rPr>
                <w:rStyle w:val="Hyperlink"/>
                <w:rFonts w:eastAsiaTheme="majorEastAsia"/>
                <w:noProof/>
              </w:rPr>
              <w:t>2.1</w:t>
            </w:r>
            <w:r w:rsidR="0071741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1741C" w:rsidRPr="00A02C94">
              <w:rPr>
                <w:rStyle w:val="Hyperlink"/>
                <w:rFonts w:eastAsiaTheme="majorEastAsia"/>
                <w:noProof/>
              </w:rPr>
              <w:t>Unterüberschrift – Überschrift 2</w:t>
            </w:r>
            <w:r w:rsidR="0071741C">
              <w:rPr>
                <w:noProof/>
                <w:webHidden/>
              </w:rPr>
              <w:tab/>
            </w:r>
            <w:r w:rsidR="0071741C">
              <w:rPr>
                <w:noProof/>
                <w:webHidden/>
              </w:rPr>
              <w:fldChar w:fldCharType="begin"/>
            </w:r>
            <w:r w:rsidR="0071741C">
              <w:rPr>
                <w:noProof/>
                <w:webHidden/>
              </w:rPr>
              <w:instrText xml:space="preserve"> PAGEREF _Toc401506178 \h </w:instrText>
            </w:r>
            <w:r w:rsidR="0071741C">
              <w:rPr>
                <w:noProof/>
                <w:webHidden/>
              </w:rPr>
            </w:r>
            <w:r w:rsidR="0071741C">
              <w:rPr>
                <w:noProof/>
                <w:webHidden/>
              </w:rPr>
              <w:fldChar w:fldCharType="separate"/>
            </w:r>
            <w:r w:rsidR="000B77F2">
              <w:rPr>
                <w:noProof/>
                <w:webHidden/>
              </w:rPr>
              <w:t>3</w:t>
            </w:r>
            <w:r w:rsidR="0071741C">
              <w:rPr>
                <w:noProof/>
                <w:webHidden/>
              </w:rPr>
              <w:fldChar w:fldCharType="end"/>
            </w:r>
          </w:hyperlink>
        </w:p>
        <w:p w:rsidR="0071741C" w:rsidRDefault="00506529">
          <w:pPr>
            <w:pStyle w:val="Verzeichnis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506179" w:history="1">
            <w:r w:rsidR="0071741C" w:rsidRPr="00A02C94">
              <w:rPr>
                <w:rStyle w:val="Hyperlink"/>
                <w:rFonts w:eastAsiaTheme="majorEastAsia"/>
                <w:noProof/>
              </w:rPr>
              <w:t>2.1.1</w:t>
            </w:r>
            <w:r w:rsidR="0071741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1741C" w:rsidRPr="00A02C94">
              <w:rPr>
                <w:rStyle w:val="Hyperlink"/>
                <w:rFonts w:eastAsiaTheme="majorEastAsia"/>
                <w:noProof/>
              </w:rPr>
              <w:t>Unterüberschrift – Überschrift 2</w:t>
            </w:r>
            <w:r w:rsidR="0071741C">
              <w:rPr>
                <w:noProof/>
                <w:webHidden/>
              </w:rPr>
              <w:tab/>
            </w:r>
            <w:r w:rsidR="0071741C">
              <w:rPr>
                <w:noProof/>
                <w:webHidden/>
              </w:rPr>
              <w:fldChar w:fldCharType="begin"/>
            </w:r>
            <w:r w:rsidR="0071741C">
              <w:rPr>
                <w:noProof/>
                <w:webHidden/>
              </w:rPr>
              <w:instrText xml:space="preserve"> PAGEREF _Toc401506179 \h </w:instrText>
            </w:r>
            <w:r w:rsidR="0071741C">
              <w:rPr>
                <w:noProof/>
                <w:webHidden/>
              </w:rPr>
            </w:r>
            <w:r w:rsidR="0071741C">
              <w:rPr>
                <w:noProof/>
                <w:webHidden/>
              </w:rPr>
              <w:fldChar w:fldCharType="separate"/>
            </w:r>
            <w:r w:rsidR="000B77F2">
              <w:rPr>
                <w:noProof/>
                <w:webHidden/>
              </w:rPr>
              <w:t>3</w:t>
            </w:r>
            <w:r w:rsidR="0071741C">
              <w:rPr>
                <w:noProof/>
                <w:webHidden/>
              </w:rPr>
              <w:fldChar w:fldCharType="end"/>
            </w:r>
          </w:hyperlink>
        </w:p>
        <w:p w:rsidR="0071741C" w:rsidRDefault="00506529">
          <w:pPr>
            <w:pStyle w:val="Verzeichnis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506180" w:history="1">
            <w:r w:rsidR="0071741C" w:rsidRPr="00A02C94">
              <w:rPr>
                <w:rStyle w:val="Hyperlink"/>
                <w:rFonts w:eastAsiaTheme="majorEastAsia"/>
                <w:noProof/>
              </w:rPr>
              <w:t>2.1.2</w:t>
            </w:r>
            <w:r w:rsidR="0071741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1741C" w:rsidRPr="00A02C94">
              <w:rPr>
                <w:rStyle w:val="Hyperlink"/>
                <w:rFonts w:eastAsiaTheme="majorEastAsia"/>
                <w:noProof/>
              </w:rPr>
              <w:t>Allgemeine Vorgaben</w:t>
            </w:r>
            <w:r w:rsidR="0071741C">
              <w:rPr>
                <w:noProof/>
                <w:webHidden/>
              </w:rPr>
              <w:tab/>
            </w:r>
            <w:r w:rsidR="0071741C">
              <w:rPr>
                <w:noProof/>
                <w:webHidden/>
              </w:rPr>
              <w:fldChar w:fldCharType="begin"/>
            </w:r>
            <w:r w:rsidR="0071741C">
              <w:rPr>
                <w:noProof/>
                <w:webHidden/>
              </w:rPr>
              <w:instrText xml:space="preserve"> PAGEREF _Toc401506180 \h </w:instrText>
            </w:r>
            <w:r w:rsidR="0071741C">
              <w:rPr>
                <w:noProof/>
                <w:webHidden/>
              </w:rPr>
            </w:r>
            <w:r w:rsidR="0071741C">
              <w:rPr>
                <w:noProof/>
                <w:webHidden/>
              </w:rPr>
              <w:fldChar w:fldCharType="separate"/>
            </w:r>
            <w:r w:rsidR="000B77F2">
              <w:rPr>
                <w:noProof/>
                <w:webHidden/>
              </w:rPr>
              <w:t>3</w:t>
            </w:r>
            <w:r w:rsidR="0071741C">
              <w:rPr>
                <w:noProof/>
                <w:webHidden/>
              </w:rPr>
              <w:fldChar w:fldCharType="end"/>
            </w:r>
          </w:hyperlink>
        </w:p>
        <w:p w:rsidR="00CD52A2" w:rsidRDefault="00CD52A2" w:rsidP="00CD52A2">
          <w:r>
            <w:fldChar w:fldCharType="end"/>
          </w:r>
        </w:p>
      </w:sdtContent>
    </w:sdt>
    <w:p w:rsidR="00CD52A2" w:rsidRPr="00CD52A2" w:rsidRDefault="00CD52A2" w:rsidP="00CD52A2">
      <w:pPr>
        <w:rPr>
          <w:rFonts w:eastAsia="SimSun"/>
          <w:lang w:eastAsia="zh-CN" w:bidi="hi-IN"/>
        </w:rPr>
        <w:sectPr w:rsidR="00CD52A2" w:rsidRPr="00CD52A2">
          <w:type w:val="continuous"/>
          <w:pgSz w:w="11906" w:h="16838"/>
          <w:pgMar w:top="1417" w:right="1701" w:bottom="1976" w:left="1701" w:header="0" w:footer="1417" w:gutter="0"/>
          <w:cols w:space="720"/>
          <w:formProt w:val="0"/>
        </w:sectPr>
      </w:pPr>
    </w:p>
    <w:p w:rsidR="00CD52A2" w:rsidRPr="00CD52A2" w:rsidRDefault="00CD52A2" w:rsidP="00CD52A2">
      <w:pPr>
        <w:pStyle w:val="berschrift1"/>
      </w:pPr>
      <w:bookmarkStart w:id="1" w:name="__RefHeading__113_723539137"/>
      <w:bookmarkStart w:id="2" w:name="_Toc401506176"/>
      <w:bookmarkEnd w:id="1"/>
      <w:r w:rsidRPr="00CD52A2">
        <w:t>Einleitung – Überschrift 1</w:t>
      </w:r>
      <w:bookmarkEnd w:id="2"/>
    </w:p>
    <w:p w:rsidR="00CD52A2" w:rsidRPr="00CD52A2" w:rsidRDefault="00CD52A2" w:rsidP="00CD52A2">
      <w:r w:rsidRPr="00CD52A2">
        <w:t>Dein Text</w:t>
      </w:r>
    </w:p>
    <w:p w:rsidR="00CD52A2" w:rsidRPr="00CD52A2" w:rsidRDefault="00CD52A2" w:rsidP="00CD52A2"/>
    <w:p w:rsidR="00CD52A2" w:rsidRPr="00CD52A2" w:rsidRDefault="00CD52A2" w:rsidP="00CD52A2">
      <w:pPr>
        <w:pStyle w:val="berschrift1"/>
      </w:pPr>
      <w:bookmarkStart w:id="3" w:name="_Toc401506177"/>
      <w:r w:rsidRPr="00CD52A2">
        <w:t>Hauptteil – Überschrift 1</w:t>
      </w:r>
      <w:bookmarkEnd w:id="3"/>
    </w:p>
    <w:p w:rsidR="00CD52A2" w:rsidRPr="00CD52A2" w:rsidRDefault="00CD52A2" w:rsidP="00CD52A2">
      <w:r w:rsidRPr="00CD52A2">
        <w:t>Dein Text</w:t>
      </w:r>
    </w:p>
    <w:p w:rsidR="00CD52A2" w:rsidRPr="00CD52A2" w:rsidRDefault="00CD52A2" w:rsidP="00CD52A2"/>
    <w:p w:rsidR="00CD52A2" w:rsidRPr="00CD52A2" w:rsidRDefault="00CD52A2" w:rsidP="00CD52A2">
      <w:pPr>
        <w:pStyle w:val="berschrift2"/>
      </w:pPr>
      <w:bookmarkStart w:id="4" w:name="_Toc401506178"/>
      <w:r w:rsidRPr="00CD52A2">
        <w:t>Unterüberschrift – Überschrift 2</w:t>
      </w:r>
      <w:bookmarkEnd w:id="4"/>
    </w:p>
    <w:p w:rsidR="00CD52A2" w:rsidRPr="00CD52A2" w:rsidRDefault="00CD52A2" w:rsidP="00CD52A2">
      <w:r w:rsidRPr="00CD52A2">
        <w:t>Dein Text</w:t>
      </w:r>
    </w:p>
    <w:p w:rsidR="00CD52A2" w:rsidRPr="00CD52A2" w:rsidRDefault="00CD52A2" w:rsidP="00CD52A2"/>
    <w:p w:rsidR="00CD52A2" w:rsidRPr="00CD52A2" w:rsidRDefault="00CD52A2" w:rsidP="00CD52A2">
      <w:pPr>
        <w:pStyle w:val="berschrift3"/>
      </w:pPr>
      <w:bookmarkStart w:id="5" w:name="_Toc401506179"/>
      <w:r w:rsidRPr="00CD52A2">
        <w:t>Unterüberschrift – Überschrift 2</w:t>
      </w:r>
      <w:bookmarkEnd w:id="5"/>
    </w:p>
    <w:p w:rsidR="00CD52A2" w:rsidRPr="00CD52A2" w:rsidRDefault="00CD52A2" w:rsidP="00CD52A2">
      <w:r w:rsidRPr="00CD52A2">
        <w:t>Dein Text</w:t>
      </w:r>
    </w:p>
    <w:p w:rsidR="00CD52A2" w:rsidRPr="00CD52A2" w:rsidRDefault="00CD52A2" w:rsidP="00CD52A2"/>
    <w:p w:rsidR="00CD52A2" w:rsidRPr="00CD52A2" w:rsidRDefault="00CD52A2" w:rsidP="00CD52A2">
      <w:pPr>
        <w:pStyle w:val="berschrift3"/>
      </w:pPr>
      <w:bookmarkStart w:id="6" w:name="_Toc401506180"/>
      <w:r w:rsidRPr="00CD52A2">
        <w:t>Allgemeine Vorgaben</w:t>
      </w:r>
      <w:bookmarkEnd w:id="6"/>
    </w:p>
    <w:p w:rsidR="00CD52A2" w:rsidRPr="00CD52A2" w:rsidRDefault="00CD52A2" w:rsidP="00CD52A2">
      <w:r w:rsidRPr="00CD52A2">
        <w:t>Dein Text</w:t>
      </w:r>
    </w:p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CD52A2" w:rsidRPr="0071741C" w:rsidRDefault="00CD52A2" w:rsidP="00CD52A2">
      <w:pPr>
        <w:rPr>
          <w:i/>
        </w:rPr>
      </w:pPr>
      <w:r w:rsidRPr="0071741C">
        <w:rPr>
          <w:i/>
        </w:rPr>
        <w:t>Tipp!</w:t>
      </w:r>
    </w:p>
    <w:p w:rsidR="00CD52A2" w:rsidRPr="0071741C" w:rsidRDefault="00CD52A2" w:rsidP="00CD52A2">
      <w:pPr>
        <w:rPr>
          <w:i/>
        </w:rPr>
      </w:pPr>
      <w:r w:rsidRPr="0071741C">
        <w:rPr>
          <w:i/>
        </w:rPr>
        <w:t xml:space="preserve">Wenn du den Überschriften und deinen Texten die richtige Vorlage zuweist </w:t>
      </w:r>
    </w:p>
    <w:p w:rsidR="00CD52A2" w:rsidRPr="0071741C" w:rsidRDefault="00CD52A2" w:rsidP="00CD52A2">
      <w:pPr>
        <w:rPr>
          <w:i/>
        </w:rPr>
      </w:pPr>
      <w:r w:rsidRPr="0071741C">
        <w:rPr>
          <w:i/>
        </w:rPr>
        <w:t>dann kannst du am Ende das Inhaltsverzeichnis automatisch erstellen lassen.</w:t>
      </w:r>
    </w:p>
    <w:p w:rsidR="00CD52A2" w:rsidRPr="0071741C" w:rsidRDefault="00CD52A2" w:rsidP="00CD52A2">
      <w:pPr>
        <w:rPr>
          <w:i/>
        </w:rPr>
      </w:pPr>
      <w:r w:rsidRPr="0071741C">
        <w:rPr>
          <w:i/>
        </w:rPr>
        <w:t>Die Nummerierung erfolgt dann automatisch.</w:t>
      </w:r>
    </w:p>
    <w:p w:rsidR="00CD52A2" w:rsidRPr="0071741C" w:rsidRDefault="00CD52A2" w:rsidP="00CD52A2">
      <w:pPr>
        <w:rPr>
          <w:i/>
        </w:rPr>
      </w:pPr>
      <w:r w:rsidRPr="0071741C">
        <w:rPr>
          <w:i/>
        </w:rPr>
        <w:t xml:space="preserve">Verwende die Vorlagen „Überschrift 1“ bis „Überschrift 3“ und die Vorlage „Textkörper“. </w:t>
      </w:r>
    </w:p>
    <w:p w:rsidR="00CD52A2" w:rsidRPr="0071741C" w:rsidRDefault="00CD52A2" w:rsidP="00CD52A2">
      <w:pPr>
        <w:rPr>
          <w:i/>
        </w:rPr>
      </w:pPr>
      <w:r w:rsidRPr="0071741C">
        <w:rPr>
          <w:i/>
        </w:rPr>
        <w:t>Das Inhaltsverzeichnis versteckt sich in der Symbolleiste Verweise – Inhaltsverzeichnis.</w:t>
      </w:r>
    </w:p>
    <w:p w:rsidR="00CD52A2" w:rsidRPr="00CD52A2" w:rsidRDefault="00CD52A2" w:rsidP="00CD52A2">
      <w:r w:rsidRPr="00CD52A2">
        <w:t xml:space="preserve"> </w:t>
      </w:r>
    </w:p>
    <w:p w:rsidR="00CD52A2" w:rsidRPr="00CD52A2" w:rsidRDefault="00CD52A2" w:rsidP="00CD52A2"/>
    <w:p w:rsidR="00CD52A2" w:rsidRPr="00CD52A2" w:rsidRDefault="00CD52A2" w:rsidP="00CD52A2"/>
    <w:p w:rsidR="00CD52A2" w:rsidRPr="00CD52A2" w:rsidRDefault="00CD52A2" w:rsidP="00CD52A2"/>
    <w:p w:rsidR="00D8305A" w:rsidRPr="00CD52A2" w:rsidRDefault="00D8305A" w:rsidP="00CD52A2"/>
    <w:sectPr w:rsidR="00D8305A" w:rsidRPr="00CD52A2" w:rsidSect="00CD52A2">
      <w:pgSz w:w="11906" w:h="16838"/>
      <w:pgMar w:top="1417" w:right="170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529" w:rsidRDefault="00506529" w:rsidP="005557BC">
      <w:pPr>
        <w:spacing w:line="240" w:lineRule="auto"/>
      </w:pPr>
      <w:r>
        <w:separator/>
      </w:r>
    </w:p>
  </w:endnote>
  <w:endnote w:type="continuationSeparator" w:id="0">
    <w:p w:rsidR="00506529" w:rsidRDefault="00506529" w:rsidP="005557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AE7" w:rsidRDefault="00506529" w:rsidP="005557BC">
    <w:pPr>
      <w:pStyle w:val="Fuzeil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13A" w:rsidRDefault="005D013A" w:rsidP="005557BC">
    <w:pPr>
      <w:pStyle w:val="Fuzeile"/>
      <w:jc w:val="right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0B77F2">
      <w:rPr>
        <w:noProof/>
      </w:rPr>
      <w:t>2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529" w:rsidRDefault="00506529" w:rsidP="005557BC">
      <w:pPr>
        <w:spacing w:line="240" w:lineRule="auto"/>
      </w:pPr>
      <w:r>
        <w:separator/>
      </w:r>
    </w:p>
  </w:footnote>
  <w:footnote w:type="continuationSeparator" w:id="0">
    <w:p w:rsidR="00506529" w:rsidRDefault="00506529" w:rsidP="005557B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F1791"/>
    <w:multiLevelType w:val="multilevel"/>
    <w:tmpl w:val="E9F053AE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7BA45ED"/>
    <w:multiLevelType w:val="multilevel"/>
    <w:tmpl w:val="C4DA9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67D147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BFE7AA9"/>
    <w:multiLevelType w:val="multilevel"/>
    <w:tmpl w:val="CC2AE0F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18E46D6"/>
    <w:multiLevelType w:val="hybridMultilevel"/>
    <w:tmpl w:val="A3629A24"/>
    <w:lvl w:ilvl="0" w:tplc="BE124954">
      <w:start w:val="1"/>
      <w:numFmt w:val="bullet"/>
      <w:pStyle w:val="Listenabsatz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E7408E7"/>
    <w:multiLevelType w:val="hybridMultilevel"/>
    <w:tmpl w:val="F7B8D906"/>
    <w:lvl w:ilvl="0" w:tplc="16BC93D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7F2"/>
    <w:rsid w:val="000006E2"/>
    <w:rsid w:val="00001171"/>
    <w:rsid w:val="00005230"/>
    <w:rsid w:val="00006191"/>
    <w:rsid w:val="000069C8"/>
    <w:rsid w:val="00007715"/>
    <w:rsid w:val="00007A1B"/>
    <w:rsid w:val="00013707"/>
    <w:rsid w:val="00014041"/>
    <w:rsid w:val="0001462A"/>
    <w:rsid w:val="00014E0B"/>
    <w:rsid w:val="00014F89"/>
    <w:rsid w:val="0001637B"/>
    <w:rsid w:val="00017270"/>
    <w:rsid w:val="00021A0C"/>
    <w:rsid w:val="00023EBC"/>
    <w:rsid w:val="000244BC"/>
    <w:rsid w:val="000308DF"/>
    <w:rsid w:val="00030E44"/>
    <w:rsid w:val="000363D1"/>
    <w:rsid w:val="0004158B"/>
    <w:rsid w:val="00041F55"/>
    <w:rsid w:val="00045B6A"/>
    <w:rsid w:val="00046E67"/>
    <w:rsid w:val="00047114"/>
    <w:rsid w:val="000474BF"/>
    <w:rsid w:val="0005161D"/>
    <w:rsid w:val="00051A9B"/>
    <w:rsid w:val="0005485B"/>
    <w:rsid w:val="000556D1"/>
    <w:rsid w:val="00057E02"/>
    <w:rsid w:val="00071ACE"/>
    <w:rsid w:val="00071D57"/>
    <w:rsid w:val="000720D7"/>
    <w:rsid w:val="000730BB"/>
    <w:rsid w:val="0007460F"/>
    <w:rsid w:val="00074C06"/>
    <w:rsid w:val="00075F35"/>
    <w:rsid w:val="0007629B"/>
    <w:rsid w:val="0007786D"/>
    <w:rsid w:val="00082AAE"/>
    <w:rsid w:val="00087787"/>
    <w:rsid w:val="00093DE4"/>
    <w:rsid w:val="000948B3"/>
    <w:rsid w:val="00094A78"/>
    <w:rsid w:val="00095E65"/>
    <w:rsid w:val="000A36AA"/>
    <w:rsid w:val="000A3DEF"/>
    <w:rsid w:val="000A524D"/>
    <w:rsid w:val="000A758D"/>
    <w:rsid w:val="000B057C"/>
    <w:rsid w:val="000B33A1"/>
    <w:rsid w:val="000B4056"/>
    <w:rsid w:val="000B49EF"/>
    <w:rsid w:val="000B58F2"/>
    <w:rsid w:val="000B649F"/>
    <w:rsid w:val="000B77F2"/>
    <w:rsid w:val="000B7AC6"/>
    <w:rsid w:val="000B7C90"/>
    <w:rsid w:val="000C03D2"/>
    <w:rsid w:val="000C2504"/>
    <w:rsid w:val="000C51D7"/>
    <w:rsid w:val="000C59D5"/>
    <w:rsid w:val="000C7A67"/>
    <w:rsid w:val="000D0FFF"/>
    <w:rsid w:val="000D1379"/>
    <w:rsid w:val="000D3A76"/>
    <w:rsid w:val="000D7EAA"/>
    <w:rsid w:val="000E0AB6"/>
    <w:rsid w:val="000E2F4A"/>
    <w:rsid w:val="000E5568"/>
    <w:rsid w:val="000E6E7F"/>
    <w:rsid w:val="000E7844"/>
    <w:rsid w:val="000E7D00"/>
    <w:rsid w:val="000F0925"/>
    <w:rsid w:val="000F2528"/>
    <w:rsid w:val="000F323F"/>
    <w:rsid w:val="000F3BC0"/>
    <w:rsid w:val="000F450F"/>
    <w:rsid w:val="000F599F"/>
    <w:rsid w:val="000F5DB4"/>
    <w:rsid w:val="000F5F54"/>
    <w:rsid w:val="000F6084"/>
    <w:rsid w:val="000F63DB"/>
    <w:rsid w:val="000F651C"/>
    <w:rsid w:val="001008C9"/>
    <w:rsid w:val="00100F0D"/>
    <w:rsid w:val="00101306"/>
    <w:rsid w:val="001048BE"/>
    <w:rsid w:val="00107BC9"/>
    <w:rsid w:val="00111BED"/>
    <w:rsid w:val="00115E0E"/>
    <w:rsid w:val="00117A84"/>
    <w:rsid w:val="00122092"/>
    <w:rsid w:val="00122EF0"/>
    <w:rsid w:val="00124957"/>
    <w:rsid w:val="00124CD6"/>
    <w:rsid w:val="00125DC5"/>
    <w:rsid w:val="001264FD"/>
    <w:rsid w:val="00127713"/>
    <w:rsid w:val="00136BE4"/>
    <w:rsid w:val="001378CF"/>
    <w:rsid w:val="00140491"/>
    <w:rsid w:val="00143258"/>
    <w:rsid w:val="00143EA3"/>
    <w:rsid w:val="001452B6"/>
    <w:rsid w:val="00145365"/>
    <w:rsid w:val="00145D23"/>
    <w:rsid w:val="001462EA"/>
    <w:rsid w:val="00147D67"/>
    <w:rsid w:val="00150BEB"/>
    <w:rsid w:val="00150C0B"/>
    <w:rsid w:val="0015266B"/>
    <w:rsid w:val="00157709"/>
    <w:rsid w:val="00161350"/>
    <w:rsid w:val="00163955"/>
    <w:rsid w:val="0016682B"/>
    <w:rsid w:val="00167391"/>
    <w:rsid w:val="00170328"/>
    <w:rsid w:val="00170380"/>
    <w:rsid w:val="001766E7"/>
    <w:rsid w:val="0018079D"/>
    <w:rsid w:val="0018079F"/>
    <w:rsid w:val="00181E5A"/>
    <w:rsid w:val="00182B3E"/>
    <w:rsid w:val="00182EC1"/>
    <w:rsid w:val="00186D4D"/>
    <w:rsid w:val="001968F2"/>
    <w:rsid w:val="00196B9B"/>
    <w:rsid w:val="001A2D04"/>
    <w:rsid w:val="001A30C0"/>
    <w:rsid w:val="001B06D1"/>
    <w:rsid w:val="001B1940"/>
    <w:rsid w:val="001B3718"/>
    <w:rsid w:val="001B48AD"/>
    <w:rsid w:val="001B7743"/>
    <w:rsid w:val="001C1B02"/>
    <w:rsid w:val="001C1D08"/>
    <w:rsid w:val="001C353A"/>
    <w:rsid w:val="001C5E1B"/>
    <w:rsid w:val="001C6829"/>
    <w:rsid w:val="001C7D85"/>
    <w:rsid w:val="001D0E39"/>
    <w:rsid w:val="001D0E91"/>
    <w:rsid w:val="001D2370"/>
    <w:rsid w:val="001D527D"/>
    <w:rsid w:val="001D551B"/>
    <w:rsid w:val="001D5BAA"/>
    <w:rsid w:val="001D6065"/>
    <w:rsid w:val="001E377D"/>
    <w:rsid w:val="001E4256"/>
    <w:rsid w:val="001E4B91"/>
    <w:rsid w:val="001E565C"/>
    <w:rsid w:val="001F3A25"/>
    <w:rsid w:val="001F4075"/>
    <w:rsid w:val="00205226"/>
    <w:rsid w:val="00206566"/>
    <w:rsid w:val="00210EBA"/>
    <w:rsid w:val="00211766"/>
    <w:rsid w:val="0021278D"/>
    <w:rsid w:val="00213384"/>
    <w:rsid w:val="00213E05"/>
    <w:rsid w:val="00216BA7"/>
    <w:rsid w:val="00217254"/>
    <w:rsid w:val="002219C9"/>
    <w:rsid w:val="0022214C"/>
    <w:rsid w:val="002225E3"/>
    <w:rsid w:val="00223129"/>
    <w:rsid w:val="00227388"/>
    <w:rsid w:val="0022779B"/>
    <w:rsid w:val="002306FE"/>
    <w:rsid w:val="002329B3"/>
    <w:rsid w:val="00234CF1"/>
    <w:rsid w:val="00236103"/>
    <w:rsid w:val="002374EB"/>
    <w:rsid w:val="00243E20"/>
    <w:rsid w:val="00245ED1"/>
    <w:rsid w:val="00252F63"/>
    <w:rsid w:val="002530DE"/>
    <w:rsid w:val="0025337A"/>
    <w:rsid w:val="002556C6"/>
    <w:rsid w:val="002562D9"/>
    <w:rsid w:val="002576FA"/>
    <w:rsid w:val="00260397"/>
    <w:rsid w:val="002606C6"/>
    <w:rsid w:val="00263977"/>
    <w:rsid w:val="00263AC3"/>
    <w:rsid w:val="002652D6"/>
    <w:rsid w:val="0027090B"/>
    <w:rsid w:val="00270C76"/>
    <w:rsid w:val="00271B92"/>
    <w:rsid w:val="002734C8"/>
    <w:rsid w:val="00273CCF"/>
    <w:rsid w:val="0027643A"/>
    <w:rsid w:val="002767AF"/>
    <w:rsid w:val="00281A07"/>
    <w:rsid w:val="00281CD4"/>
    <w:rsid w:val="00291298"/>
    <w:rsid w:val="00292E3E"/>
    <w:rsid w:val="00294A62"/>
    <w:rsid w:val="00295AC4"/>
    <w:rsid w:val="002A1229"/>
    <w:rsid w:val="002A330D"/>
    <w:rsid w:val="002A442C"/>
    <w:rsid w:val="002B0348"/>
    <w:rsid w:val="002B08DD"/>
    <w:rsid w:val="002B1462"/>
    <w:rsid w:val="002B1C2A"/>
    <w:rsid w:val="002B2C45"/>
    <w:rsid w:val="002B2F6B"/>
    <w:rsid w:val="002B3861"/>
    <w:rsid w:val="002B3923"/>
    <w:rsid w:val="002B3CFA"/>
    <w:rsid w:val="002B429B"/>
    <w:rsid w:val="002B584D"/>
    <w:rsid w:val="002C0F7B"/>
    <w:rsid w:val="002C10F7"/>
    <w:rsid w:val="002C1198"/>
    <w:rsid w:val="002C1E05"/>
    <w:rsid w:val="002C2FE9"/>
    <w:rsid w:val="002C3B24"/>
    <w:rsid w:val="002C75ED"/>
    <w:rsid w:val="002D0775"/>
    <w:rsid w:val="002E06DC"/>
    <w:rsid w:val="002E0825"/>
    <w:rsid w:val="002E446F"/>
    <w:rsid w:val="002E45FB"/>
    <w:rsid w:val="002E66A8"/>
    <w:rsid w:val="002E7CD6"/>
    <w:rsid w:val="002F1B4D"/>
    <w:rsid w:val="002F2A8D"/>
    <w:rsid w:val="002F3F0E"/>
    <w:rsid w:val="002F45F8"/>
    <w:rsid w:val="002F6470"/>
    <w:rsid w:val="00301B9B"/>
    <w:rsid w:val="00302FCC"/>
    <w:rsid w:val="00303F8A"/>
    <w:rsid w:val="00304C73"/>
    <w:rsid w:val="003056C5"/>
    <w:rsid w:val="00305B0E"/>
    <w:rsid w:val="0030654A"/>
    <w:rsid w:val="00306A2F"/>
    <w:rsid w:val="00311435"/>
    <w:rsid w:val="0031165A"/>
    <w:rsid w:val="00311C35"/>
    <w:rsid w:val="00314616"/>
    <w:rsid w:val="003155A9"/>
    <w:rsid w:val="003264F3"/>
    <w:rsid w:val="0033087E"/>
    <w:rsid w:val="003324E0"/>
    <w:rsid w:val="0033380C"/>
    <w:rsid w:val="003366FB"/>
    <w:rsid w:val="00343B71"/>
    <w:rsid w:val="00344E8A"/>
    <w:rsid w:val="00344F04"/>
    <w:rsid w:val="00356B65"/>
    <w:rsid w:val="00363C86"/>
    <w:rsid w:val="00366CDC"/>
    <w:rsid w:val="00367828"/>
    <w:rsid w:val="003702EE"/>
    <w:rsid w:val="003732FF"/>
    <w:rsid w:val="00374C6E"/>
    <w:rsid w:val="0037644A"/>
    <w:rsid w:val="00382003"/>
    <w:rsid w:val="0038583B"/>
    <w:rsid w:val="0038659E"/>
    <w:rsid w:val="003879DF"/>
    <w:rsid w:val="0039186C"/>
    <w:rsid w:val="00392054"/>
    <w:rsid w:val="00392701"/>
    <w:rsid w:val="00393F9B"/>
    <w:rsid w:val="0039439C"/>
    <w:rsid w:val="00396243"/>
    <w:rsid w:val="0039788F"/>
    <w:rsid w:val="003A0D3C"/>
    <w:rsid w:val="003A2B3C"/>
    <w:rsid w:val="003A3129"/>
    <w:rsid w:val="003A3749"/>
    <w:rsid w:val="003A38A8"/>
    <w:rsid w:val="003A3F9B"/>
    <w:rsid w:val="003A63AC"/>
    <w:rsid w:val="003B1E29"/>
    <w:rsid w:val="003B2298"/>
    <w:rsid w:val="003B2DFA"/>
    <w:rsid w:val="003C1D39"/>
    <w:rsid w:val="003C2445"/>
    <w:rsid w:val="003C2966"/>
    <w:rsid w:val="003C4B42"/>
    <w:rsid w:val="003D05D6"/>
    <w:rsid w:val="003D1155"/>
    <w:rsid w:val="003D3017"/>
    <w:rsid w:val="003E5049"/>
    <w:rsid w:val="003E5782"/>
    <w:rsid w:val="003E5ECF"/>
    <w:rsid w:val="003E689E"/>
    <w:rsid w:val="003E6ED6"/>
    <w:rsid w:val="003E77A0"/>
    <w:rsid w:val="003F1F34"/>
    <w:rsid w:val="003F24ED"/>
    <w:rsid w:val="003F298F"/>
    <w:rsid w:val="003F4782"/>
    <w:rsid w:val="003F6B11"/>
    <w:rsid w:val="00400E51"/>
    <w:rsid w:val="0040536B"/>
    <w:rsid w:val="00410DFF"/>
    <w:rsid w:val="00411D7C"/>
    <w:rsid w:val="004161FD"/>
    <w:rsid w:val="00417605"/>
    <w:rsid w:val="00426227"/>
    <w:rsid w:val="00430E42"/>
    <w:rsid w:val="00433BB2"/>
    <w:rsid w:val="00434738"/>
    <w:rsid w:val="00434945"/>
    <w:rsid w:val="00435C21"/>
    <w:rsid w:val="004373E0"/>
    <w:rsid w:val="00441BC9"/>
    <w:rsid w:val="00443828"/>
    <w:rsid w:val="004442FA"/>
    <w:rsid w:val="004518DD"/>
    <w:rsid w:val="00453A3B"/>
    <w:rsid w:val="004578EA"/>
    <w:rsid w:val="004579D9"/>
    <w:rsid w:val="004621F3"/>
    <w:rsid w:val="00465F0C"/>
    <w:rsid w:val="00466D02"/>
    <w:rsid w:val="00470FE8"/>
    <w:rsid w:val="00472DCA"/>
    <w:rsid w:val="00475F2E"/>
    <w:rsid w:val="00477732"/>
    <w:rsid w:val="00477788"/>
    <w:rsid w:val="0048316B"/>
    <w:rsid w:val="00485DA7"/>
    <w:rsid w:val="0048652E"/>
    <w:rsid w:val="00491027"/>
    <w:rsid w:val="00492C02"/>
    <w:rsid w:val="004941E7"/>
    <w:rsid w:val="00494615"/>
    <w:rsid w:val="00495919"/>
    <w:rsid w:val="004A1704"/>
    <w:rsid w:val="004A1826"/>
    <w:rsid w:val="004A1D19"/>
    <w:rsid w:val="004A34CC"/>
    <w:rsid w:val="004A36F9"/>
    <w:rsid w:val="004B16E7"/>
    <w:rsid w:val="004B43B7"/>
    <w:rsid w:val="004B6701"/>
    <w:rsid w:val="004C45D9"/>
    <w:rsid w:val="004C5689"/>
    <w:rsid w:val="004C72A3"/>
    <w:rsid w:val="004D2779"/>
    <w:rsid w:val="004D6F01"/>
    <w:rsid w:val="004E19C0"/>
    <w:rsid w:val="004E201B"/>
    <w:rsid w:val="004E2507"/>
    <w:rsid w:val="004E4A47"/>
    <w:rsid w:val="004E5D07"/>
    <w:rsid w:val="004E709D"/>
    <w:rsid w:val="004E771B"/>
    <w:rsid w:val="004F23A2"/>
    <w:rsid w:val="004F3B73"/>
    <w:rsid w:val="004F491F"/>
    <w:rsid w:val="004F6E65"/>
    <w:rsid w:val="004F7170"/>
    <w:rsid w:val="005006AF"/>
    <w:rsid w:val="00502DD2"/>
    <w:rsid w:val="00503A13"/>
    <w:rsid w:val="00506529"/>
    <w:rsid w:val="005066A8"/>
    <w:rsid w:val="00510015"/>
    <w:rsid w:val="00511A9C"/>
    <w:rsid w:val="005146A7"/>
    <w:rsid w:val="00522D96"/>
    <w:rsid w:val="005262C2"/>
    <w:rsid w:val="005263BD"/>
    <w:rsid w:val="005272FA"/>
    <w:rsid w:val="005310A1"/>
    <w:rsid w:val="00532847"/>
    <w:rsid w:val="005330D6"/>
    <w:rsid w:val="0053400D"/>
    <w:rsid w:val="00536A99"/>
    <w:rsid w:val="005413E4"/>
    <w:rsid w:val="00542261"/>
    <w:rsid w:val="0054347F"/>
    <w:rsid w:val="005437E4"/>
    <w:rsid w:val="00546BEB"/>
    <w:rsid w:val="00554B48"/>
    <w:rsid w:val="005557BC"/>
    <w:rsid w:val="00556822"/>
    <w:rsid w:val="00557252"/>
    <w:rsid w:val="00557D2B"/>
    <w:rsid w:val="00563796"/>
    <w:rsid w:val="0056422C"/>
    <w:rsid w:val="00564556"/>
    <w:rsid w:val="00564CCE"/>
    <w:rsid w:val="00567B85"/>
    <w:rsid w:val="0057045D"/>
    <w:rsid w:val="00571365"/>
    <w:rsid w:val="005734E4"/>
    <w:rsid w:val="00575A93"/>
    <w:rsid w:val="005766AC"/>
    <w:rsid w:val="005778FD"/>
    <w:rsid w:val="005814E4"/>
    <w:rsid w:val="00582DAE"/>
    <w:rsid w:val="005857A4"/>
    <w:rsid w:val="00592217"/>
    <w:rsid w:val="00596529"/>
    <w:rsid w:val="005975BF"/>
    <w:rsid w:val="005A2905"/>
    <w:rsid w:val="005A5B93"/>
    <w:rsid w:val="005B072E"/>
    <w:rsid w:val="005B4DE3"/>
    <w:rsid w:val="005B6E40"/>
    <w:rsid w:val="005B770A"/>
    <w:rsid w:val="005C28B2"/>
    <w:rsid w:val="005C2C53"/>
    <w:rsid w:val="005C49E2"/>
    <w:rsid w:val="005C53AC"/>
    <w:rsid w:val="005C773E"/>
    <w:rsid w:val="005D013A"/>
    <w:rsid w:val="005D2C7C"/>
    <w:rsid w:val="005D528E"/>
    <w:rsid w:val="005D54E2"/>
    <w:rsid w:val="005E01BD"/>
    <w:rsid w:val="005E1EF0"/>
    <w:rsid w:val="005E358E"/>
    <w:rsid w:val="005E48AA"/>
    <w:rsid w:val="005E4BD0"/>
    <w:rsid w:val="005F1557"/>
    <w:rsid w:val="005F312E"/>
    <w:rsid w:val="005F3185"/>
    <w:rsid w:val="005F7CC6"/>
    <w:rsid w:val="006033DF"/>
    <w:rsid w:val="00604CF2"/>
    <w:rsid w:val="00606BE2"/>
    <w:rsid w:val="006101AD"/>
    <w:rsid w:val="00617900"/>
    <w:rsid w:val="00621F0B"/>
    <w:rsid w:val="00623540"/>
    <w:rsid w:val="0062372E"/>
    <w:rsid w:val="00626286"/>
    <w:rsid w:val="006265B4"/>
    <w:rsid w:val="0063022F"/>
    <w:rsid w:val="00630CF5"/>
    <w:rsid w:val="00630DB7"/>
    <w:rsid w:val="006311CA"/>
    <w:rsid w:val="006326FF"/>
    <w:rsid w:val="00632E3F"/>
    <w:rsid w:val="0064021A"/>
    <w:rsid w:val="00640C31"/>
    <w:rsid w:val="006418DC"/>
    <w:rsid w:val="006442AB"/>
    <w:rsid w:val="006460B9"/>
    <w:rsid w:val="00652899"/>
    <w:rsid w:val="00653172"/>
    <w:rsid w:val="006540DA"/>
    <w:rsid w:val="006545B3"/>
    <w:rsid w:val="00657138"/>
    <w:rsid w:val="006622E7"/>
    <w:rsid w:val="00662335"/>
    <w:rsid w:val="00663F18"/>
    <w:rsid w:val="00665DD0"/>
    <w:rsid w:val="006703D2"/>
    <w:rsid w:val="00670FFB"/>
    <w:rsid w:val="00672793"/>
    <w:rsid w:val="0067309F"/>
    <w:rsid w:val="00673E15"/>
    <w:rsid w:val="00675E6D"/>
    <w:rsid w:val="00677457"/>
    <w:rsid w:val="00681A85"/>
    <w:rsid w:val="00681E15"/>
    <w:rsid w:val="00685861"/>
    <w:rsid w:val="00685F00"/>
    <w:rsid w:val="00686F1A"/>
    <w:rsid w:val="00691DC0"/>
    <w:rsid w:val="00695A7F"/>
    <w:rsid w:val="00696DB6"/>
    <w:rsid w:val="006A07B6"/>
    <w:rsid w:val="006A0DF9"/>
    <w:rsid w:val="006A1564"/>
    <w:rsid w:val="006A1770"/>
    <w:rsid w:val="006A592E"/>
    <w:rsid w:val="006A6772"/>
    <w:rsid w:val="006A6964"/>
    <w:rsid w:val="006B0049"/>
    <w:rsid w:val="006B0237"/>
    <w:rsid w:val="006B071D"/>
    <w:rsid w:val="006B2B00"/>
    <w:rsid w:val="006B2F9C"/>
    <w:rsid w:val="006B39AB"/>
    <w:rsid w:val="006B5194"/>
    <w:rsid w:val="006B5DBB"/>
    <w:rsid w:val="006C00B9"/>
    <w:rsid w:val="006C0A05"/>
    <w:rsid w:val="006C42DB"/>
    <w:rsid w:val="006C4C0C"/>
    <w:rsid w:val="006C5A8D"/>
    <w:rsid w:val="006C6FCA"/>
    <w:rsid w:val="006C77CB"/>
    <w:rsid w:val="006D3E14"/>
    <w:rsid w:val="006E0B5E"/>
    <w:rsid w:val="006E1090"/>
    <w:rsid w:val="006E1C0A"/>
    <w:rsid w:val="006E31E0"/>
    <w:rsid w:val="006E5623"/>
    <w:rsid w:val="006F269C"/>
    <w:rsid w:val="006F36CF"/>
    <w:rsid w:val="006F47B5"/>
    <w:rsid w:val="00701981"/>
    <w:rsid w:val="0070430C"/>
    <w:rsid w:val="0070597B"/>
    <w:rsid w:val="007060D3"/>
    <w:rsid w:val="007062C3"/>
    <w:rsid w:val="00711FF9"/>
    <w:rsid w:val="007153F1"/>
    <w:rsid w:val="007157BF"/>
    <w:rsid w:val="007168C2"/>
    <w:rsid w:val="0071741C"/>
    <w:rsid w:val="0071790A"/>
    <w:rsid w:val="007224C8"/>
    <w:rsid w:val="0072516A"/>
    <w:rsid w:val="00726852"/>
    <w:rsid w:val="0072759F"/>
    <w:rsid w:val="00727EDF"/>
    <w:rsid w:val="00727F5B"/>
    <w:rsid w:val="00730162"/>
    <w:rsid w:val="00734154"/>
    <w:rsid w:val="00734EAB"/>
    <w:rsid w:val="00736B34"/>
    <w:rsid w:val="00736C19"/>
    <w:rsid w:val="00742B12"/>
    <w:rsid w:val="0074786C"/>
    <w:rsid w:val="007503FF"/>
    <w:rsid w:val="00751E79"/>
    <w:rsid w:val="00752C48"/>
    <w:rsid w:val="007562D8"/>
    <w:rsid w:val="0075737A"/>
    <w:rsid w:val="00763149"/>
    <w:rsid w:val="00763587"/>
    <w:rsid w:val="00763F1E"/>
    <w:rsid w:val="00764103"/>
    <w:rsid w:val="00765685"/>
    <w:rsid w:val="00765987"/>
    <w:rsid w:val="00767829"/>
    <w:rsid w:val="00775675"/>
    <w:rsid w:val="0077604B"/>
    <w:rsid w:val="00776DDB"/>
    <w:rsid w:val="007805A3"/>
    <w:rsid w:val="00790BD8"/>
    <w:rsid w:val="007910D8"/>
    <w:rsid w:val="007911A5"/>
    <w:rsid w:val="007920FB"/>
    <w:rsid w:val="00794C49"/>
    <w:rsid w:val="007957D8"/>
    <w:rsid w:val="00795E6C"/>
    <w:rsid w:val="007A0C6E"/>
    <w:rsid w:val="007A16C9"/>
    <w:rsid w:val="007A35AB"/>
    <w:rsid w:val="007A4219"/>
    <w:rsid w:val="007A54E7"/>
    <w:rsid w:val="007A6BCF"/>
    <w:rsid w:val="007B4F09"/>
    <w:rsid w:val="007B5D58"/>
    <w:rsid w:val="007D4121"/>
    <w:rsid w:val="007D4942"/>
    <w:rsid w:val="007D70C0"/>
    <w:rsid w:val="007E163B"/>
    <w:rsid w:val="007E175D"/>
    <w:rsid w:val="007E4586"/>
    <w:rsid w:val="007E4D38"/>
    <w:rsid w:val="007E5413"/>
    <w:rsid w:val="007F0880"/>
    <w:rsid w:val="007F0ECB"/>
    <w:rsid w:val="007F10F3"/>
    <w:rsid w:val="007F2960"/>
    <w:rsid w:val="007F37ED"/>
    <w:rsid w:val="007F4BE2"/>
    <w:rsid w:val="008009C6"/>
    <w:rsid w:val="00800E01"/>
    <w:rsid w:val="00801807"/>
    <w:rsid w:val="00803882"/>
    <w:rsid w:val="0080405C"/>
    <w:rsid w:val="008051FB"/>
    <w:rsid w:val="0080752D"/>
    <w:rsid w:val="00807A1A"/>
    <w:rsid w:val="008124F7"/>
    <w:rsid w:val="00812703"/>
    <w:rsid w:val="00812EBD"/>
    <w:rsid w:val="00813A23"/>
    <w:rsid w:val="00813A39"/>
    <w:rsid w:val="0081650F"/>
    <w:rsid w:val="00822A73"/>
    <w:rsid w:val="008250A5"/>
    <w:rsid w:val="00827CF7"/>
    <w:rsid w:val="0083203A"/>
    <w:rsid w:val="00832CF4"/>
    <w:rsid w:val="00833828"/>
    <w:rsid w:val="00833CF2"/>
    <w:rsid w:val="00834B1A"/>
    <w:rsid w:val="0083520B"/>
    <w:rsid w:val="00837F1E"/>
    <w:rsid w:val="00841676"/>
    <w:rsid w:val="00842CA6"/>
    <w:rsid w:val="00845EFE"/>
    <w:rsid w:val="00852657"/>
    <w:rsid w:val="00854F65"/>
    <w:rsid w:val="00855686"/>
    <w:rsid w:val="008567E8"/>
    <w:rsid w:val="00856BF1"/>
    <w:rsid w:val="008574BC"/>
    <w:rsid w:val="00862E2D"/>
    <w:rsid w:val="00865382"/>
    <w:rsid w:val="00865505"/>
    <w:rsid w:val="00870391"/>
    <w:rsid w:val="00873581"/>
    <w:rsid w:val="008754BE"/>
    <w:rsid w:val="00876E7D"/>
    <w:rsid w:val="00877187"/>
    <w:rsid w:val="00877812"/>
    <w:rsid w:val="008812D3"/>
    <w:rsid w:val="00882DCD"/>
    <w:rsid w:val="008833A7"/>
    <w:rsid w:val="00885996"/>
    <w:rsid w:val="008864FE"/>
    <w:rsid w:val="00887B2F"/>
    <w:rsid w:val="00887DFF"/>
    <w:rsid w:val="008917D8"/>
    <w:rsid w:val="008930A9"/>
    <w:rsid w:val="008934F4"/>
    <w:rsid w:val="00893864"/>
    <w:rsid w:val="008943E2"/>
    <w:rsid w:val="008A0086"/>
    <w:rsid w:val="008A01FB"/>
    <w:rsid w:val="008A059C"/>
    <w:rsid w:val="008A230C"/>
    <w:rsid w:val="008A28A9"/>
    <w:rsid w:val="008A43A7"/>
    <w:rsid w:val="008A4B85"/>
    <w:rsid w:val="008A6CA9"/>
    <w:rsid w:val="008B0B2D"/>
    <w:rsid w:val="008B0CA6"/>
    <w:rsid w:val="008B11B5"/>
    <w:rsid w:val="008B3716"/>
    <w:rsid w:val="008B3870"/>
    <w:rsid w:val="008B649D"/>
    <w:rsid w:val="008C1E8B"/>
    <w:rsid w:val="008C2B6B"/>
    <w:rsid w:val="008C3757"/>
    <w:rsid w:val="008C5BD8"/>
    <w:rsid w:val="008C5C97"/>
    <w:rsid w:val="008C6E16"/>
    <w:rsid w:val="008D0128"/>
    <w:rsid w:val="008D1BE0"/>
    <w:rsid w:val="008D5EF3"/>
    <w:rsid w:val="008D7DFA"/>
    <w:rsid w:val="008E391D"/>
    <w:rsid w:val="008E4626"/>
    <w:rsid w:val="008E50D0"/>
    <w:rsid w:val="008F3468"/>
    <w:rsid w:val="00903836"/>
    <w:rsid w:val="00903CBB"/>
    <w:rsid w:val="00904AD0"/>
    <w:rsid w:val="00905A8F"/>
    <w:rsid w:val="00907D21"/>
    <w:rsid w:val="009108B5"/>
    <w:rsid w:val="00910D7F"/>
    <w:rsid w:val="00912CE2"/>
    <w:rsid w:val="00916E16"/>
    <w:rsid w:val="00917CB7"/>
    <w:rsid w:val="00921E28"/>
    <w:rsid w:val="009225EA"/>
    <w:rsid w:val="0092302D"/>
    <w:rsid w:val="00924203"/>
    <w:rsid w:val="00924ECC"/>
    <w:rsid w:val="00926A62"/>
    <w:rsid w:val="0093419E"/>
    <w:rsid w:val="00935294"/>
    <w:rsid w:val="00941C4C"/>
    <w:rsid w:val="0094252E"/>
    <w:rsid w:val="009426C1"/>
    <w:rsid w:val="00946708"/>
    <w:rsid w:val="00951ACA"/>
    <w:rsid w:val="00954A77"/>
    <w:rsid w:val="0095729A"/>
    <w:rsid w:val="009607CE"/>
    <w:rsid w:val="00960B9E"/>
    <w:rsid w:val="00961B0D"/>
    <w:rsid w:val="009624F8"/>
    <w:rsid w:val="009627C9"/>
    <w:rsid w:val="00967B19"/>
    <w:rsid w:val="00967ED4"/>
    <w:rsid w:val="009750C2"/>
    <w:rsid w:val="00975EE5"/>
    <w:rsid w:val="00983EF7"/>
    <w:rsid w:val="009855D2"/>
    <w:rsid w:val="00985A1E"/>
    <w:rsid w:val="00987FE4"/>
    <w:rsid w:val="00991B57"/>
    <w:rsid w:val="0099516C"/>
    <w:rsid w:val="00997388"/>
    <w:rsid w:val="009A15B1"/>
    <w:rsid w:val="009A2259"/>
    <w:rsid w:val="009B408F"/>
    <w:rsid w:val="009B451D"/>
    <w:rsid w:val="009B5822"/>
    <w:rsid w:val="009B671B"/>
    <w:rsid w:val="009B6960"/>
    <w:rsid w:val="009C11EC"/>
    <w:rsid w:val="009C1829"/>
    <w:rsid w:val="009C3247"/>
    <w:rsid w:val="009C6264"/>
    <w:rsid w:val="009C62CA"/>
    <w:rsid w:val="009C6868"/>
    <w:rsid w:val="009C7311"/>
    <w:rsid w:val="009C7A0C"/>
    <w:rsid w:val="009D7A4F"/>
    <w:rsid w:val="009E1E82"/>
    <w:rsid w:val="009E629D"/>
    <w:rsid w:val="009E74C0"/>
    <w:rsid w:val="009E75E1"/>
    <w:rsid w:val="009E78B6"/>
    <w:rsid w:val="009F0A5A"/>
    <w:rsid w:val="009F2648"/>
    <w:rsid w:val="009F5029"/>
    <w:rsid w:val="009F50D8"/>
    <w:rsid w:val="009F71B9"/>
    <w:rsid w:val="00A010DF"/>
    <w:rsid w:val="00A033F4"/>
    <w:rsid w:val="00A0396C"/>
    <w:rsid w:val="00A03B07"/>
    <w:rsid w:val="00A066CD"/>
    <w:rsid w:val="00A06C27"/>
    <w:rsid w:val="00A072BC"/>
    <w:rsid w:val="00A10462"/>
    <w:rsid w:val="00A11405"/>
    <w:rsid w:val="00A13004"/>
    <w:rsid w:val="00A1362A"/>
    <w:rsid w:val="00A205E3"/>
    <w:rsid w:val="00A236F2"/>
    <w:rsid w:val="00A23A8E"/>
    <w:rsid w:val="00A25041"/>
    <w:rsid w:val="00A254A4"/>
    <w:rsid w:val="00A2645A"/>
    <w:rsid w:val="00A27320"/>
    <w:rsid w:val="00A27729"/>
    <w:rsid w:val="00A309D8"/>
    <w:rsid w:val="00A30F4B"/>
    <w:rsid w:val="00A31784"/>
    <w:rsid w:val="00A31F4C"/>
    <w:rsid w:val="00A344BB"/>
    <w:rsid w:val="00A34DC6"/>
    <w:rsid w:val="00A37DDC"/>
    <w:rsid w:val="00A4035F"/>
    <w:rsid w:val="00A42952"/>
    <w:rsid w:val="00A44018"/>
    <w:rsid w:val="00A4568E"/>
    <w:rsid w:val="00A46C08"/>
    <w:rsid w:val="00A506F1"/>
    <w:rsid w:val="00A51F59"/>
    <w:rsid w:val="00A53824"/>
    <w:rsid w:val="00A53F07"/>
    <w:rsid w:val="00A54DBE"/>
    <w:rsid w:val="00A54FA2"/>
    <w:rsid w:val="00A572C5"/>
    <w:rsid w:val="00A60D48"/>
    <w:rsid w:val="00A65158"/>
    <w:rsid w:val="00A65AEE"/>
    <w:rsid w:val="00A66DAE"/>
    <w:rsid w:val="00A677CF"/>
    <w:rsid w:val="00A722B9"/>
    <w:rsid w:val="00A72423"/>
    <w:rsid w:val="00A74297"/>
    <w:rsid w:val="00A74ED2"/>
    <w:rsid w:val="00A77D2F"/>
    <w:rsid w:val="00A77E88"/>
    <w:rsid w:val="00A80D30"/>
    <w:rsid w:val="00A81881"/>
    <w:rsid w:val="00A837FD"/>
    <w:rsid w:val="00A91CC6"/>
    <w:rsid w:val="00AA27D1"/>
    <w:rsid w:val="00AA7AB5"/>
    <w:rsid w:val="00AB0E31"/>
    <w:rsid w:val="00AB3502"/>
    <w:rsid w:val="00AB40A3"/>
    <w:rsid w:val="00AB539B"/>
    <w:rsid w:val="00AB5BD3"/>
    <w:rsid w:val="00AC01AB"/>
    <w:rsid w:val="00AC0521"/>
    <w:rsid w:val="00AC13CA"/>
    <w:rsid w:val="00AC2587"/>
    <w:rsid w:val="00AC5F43"/>
    <w:rsid w:val="00AC6549"/>
    <w:rsid w:val="00AC7391"/>
    <w:rsid w:val="00AD15F7"/>
    <w:rsid w:val="00AD2251"/>
    <w:rsid w:val="00AD2259"/>
    <w:rsid w:val="00AD482C"/>
    <w:rsid w:val="00AD5B45"/>
    <w:rsid w:val="00AD6619"/>
    <w:rsid w:val="00AD6DBA"/>
    <w:rsid w:val="00AE0EBB"/>
    <w:rsid w:val="00AE1069"/>
    <w:rsid w:val="00AE14C4"/>
    <w:rsid w:val="00AE1C73"/>
    <w:rsid w:val="00AE3658"/>
    <w:rsid w:val="00AE3D6C"/>
    <w:rsid w:val="00AE5BB1"/>
    <w:rsid w:val="00AF158D"/>
    <w:rsid w:val="00AF4897"/>
    <w:rsid w:val="00AF56F8"/>
    <w:rsid w:val="00AF60DA"/>
    <w:rsid w:val="00B00D29"/>
    <w:rsid w:val="00B017C5"/>
    <w:rsid w:val="00B01D49"/>
    <w:rsid w:val="00B030EF"/>
    <w:rsid w:val="00B04131"/>
    <w:rsid w:val="00B049EF"/>
    <w:rsid w:val="00B0678C"/>
    <w:rsid w:val="00B109E6"/>
    <w:rsid w:val="00B10F08"/>
    <w:rsid w:val="00B12B0C"/>
    <w:rsid w:val="00B152DF"/>
    <w:rsid w:val="00B154D9"/>
    <w:rsid w:val="00B17679"/>
    <w:rsid w:val="00B209E7"/>
    <w:rsid w:val="00B20E33"/>
    <w:rsid w:val="00B21247"/>
    <w:rsid w:val="00B22240"/>
    <w:rsid w:val="00B2564C"/>
    <w:rsid w:val="00B26846"/>
    <w:rsid w:val="00B315C9"/>
    <w:rsid w:val="00B34802"/>
    <w:rsid w:val="00B363B1"/>
    <w:rsid w:val="00B37398"/>
    <w:rsid w:val="00B37545"/>
    <w:rsid w:val="00B403A0"/>
    <w:rsid w:val="00B416AD"/>
    <w:rsid w:val="00B41A8E"/>
    <w:rsid w:val="00B43017"/>
    <w:rsid w:val="00B433C6"/>
    <w:rsid w:val="00B4536C"/>
    <w:rsid w:val="00B45EC4"/>
    <w:rsid w:val="00B4681D"/>
    <w:rsid w:val="00B4699A"/>
    <w:rsid w:val="00B52257"/>
    <w:rsid w:val="00B52FA1"/>
    <w:rsid w:val="00B55223"/>
    <w:rsid w:val="00B5560D"/>
    <w:rsid w:val="00B61F57"/>
    <w:rsid w:val="00B62247"/>
    <w:rsid w:val="00B63C11"/>
    <w:rsid w:val="00B6436C"/>
    <w:rsid w:val="00B64996"/>
    <w:rsid w:val="00B6574A"/>
    <w:rsid w:val="00B6665E"/>
    <w:rsid w:val="00B6675F"/>
    <w:rsid w:val="00B66E63"/>
    <w:rsid w:val="00B72866"/>
    <w:rsid w:val="00B738FD"/>
    <w:rsid w:val="00B75A7E"/>
    <w:rsid w:val="00B812E2"/>
    <w:rsid w:val="00B83E9D"/>
    <w:rsid w:val="00B87C3D"/>
    <w:rsid w:val="00B91E93"/>
    <w:rsid w:val="00B9354A"/>
    <w:rsid w:val="00B94C2A"/>
    <w:rsid w:val="00B959BD"/>
    <w:rsid w:val="00B975F3"/>
    <w:rsid w:val="00BA020D"/>
    <w:rsid w:val="00BA0E62"/>
    <w:rsid w:val="00BA37AF"/>
    <w:rsid w:val="00BA45A0"/>
    <w:rsid w:val="00BA4CE8"/>
    <w:rsid w:val="00BA53A5"/>
    <w:rsid w:val="00BA552D"/>
    <w:rsid w:val="00BA56F2"/>
    <w:rsid w:val="00BB0985"/>
    <w:rsid w:val="00BB2BAE"/>
    <w:rsid w:val="00BB321E"/>
    <w:rsid w:val="00BB7446"/>
    <w:rsid w:val="00BC0A49"/>
    <w:rsid w:val="00BC1207"/>
    <w:rsid w:val="00BC3A91"/>
    <w:rsid w:val="00BC4CD6"/>
    <w:rsid w:val="00BC694C"/>
    <w:rsid w:val="00BC6C0E"/>
    <w:rsid w:val="00BD0284"/>
    <w:rsid w:val="00BD1946"/>
    <w:rsid w:val="00BD5D60"/>
    <w:rsid w:val="00BE020D"/>
    <w:rsid w:val="00BE1586"/>
    <w:rsid w:val="00BE2765"/>
    <w:rsid w:val="00BE2783"/>
    <w:rsid w:val="00BE337E"/>
    <w:rsid w:val="00BE36BD"/>
    <w:rsid w:val="00BE3D32"/>
    <w:rsid w:val="00BE4D91"/>
    <w:rsid w:val="00BE5B03"/>
    <w:rsid w:val="00BE6B7F"/>
    <w:rsid w:val="00BE7F22"/>
    <w:rsid w:val="00BF2143"/>
    <w:rsid w:val="00BF2F15"/>
    <w:rsid w:val="00BF45C5"/>
    <w:rsid w:val="00BF5199"/>
    <w:rsid w:val="00BF60B0"/>
    <w:rsid w:val="00C01AA9"/>
    <w:rsid w:val="00C02F5A"/>
    <w:rsid w:val="00C06AD8"/>
    <w:rsid w:val="00C13723"/>
    <w:rsid w:val="00C14BCD"/>
    <w:rsid w:val="00C1724F"/>
    <w:rsid w:val="00C200AC"/>
    <w:rsid w:val="00C20E66"/>
    <w:rsid w:val="00C21424"/>
    <w:rsid w:val="00C21A52"/>
    <w:rsid w:val="00C22F4C"/>
    <w:rsid w:val="00C2431A"/>
    <w:rsid w:val="00C25E70"/>
    <w:rsid w:val="00C2730E"/>
    <w:rsid w:val="00C3065F"/>
    <w:rsid w:val="00C31A98"/>
    <w:rsid w:val="00C361DF"/>
    <w:rsid w:val="00C3664F"/>
    <w:rsid w:val="00C36650"/>
    <w:rsid w:val="00C41306"/>
    <w:rsid w:val="00C41FE6"/>
    <w:rsid w:val="00C501A0"/>
    <w:rsid w:val="00C504B6"/>
    <w:rsid w:val="00C50825"/>
    <w:rsid w:val="00C51357"/>
    <w:rsid w:val="00C52B4E"/>
    <w:rsid w:val="00C54536"/>
    <w:rsid w:val="00C62296"/>
    <w:rsid w:val="00C6264C"/>
    <w:rsid w:val="00C64067"/>
    <w:rsid w:val="00C65925"/>
    <w:rsid w:val="00C7369F"/>
    <w:rsid w:val="00C770E0"/>
    <w:rsid w:val="00C819FC"/>
    <w:rsid w:val="00C82F00"/>
    <w:rsid w:val="00C83048"/>
    <w:rsid w:val="00C84CD6"/>
    <w:rsid w:val="00C85486"/>
    <w:rsid w:val="00C86749"/>
    <w:rsid w:val="00C948B8"/>
    <w:rsid w:val="00C97AB5"/>
    <w:rsid w:val="00CA2AA2"/>
    <w:rsid w:val="00CA2DE5"/>
    <w:rsid w:val="00CA2FB2"/>
    <w:rsid w:val="00CA4824"/>
    <w:rsid w:val="00CA77D3"/>
    <w:rsid w:val="00CB039A"/>
    <w:rsid w:val="00CB20A1"/>
    <w:rsid w:val="00CB2280"/>
    <w:rsid w:val="00CB3025"/>
    <w:rsid w:val="00CB3244"/>
    <w:rsid w:val="00CB3D35"/>
    <w:rsid w:val="00CB45A0"/>
    <w:rsid w:val="00CB6268"/>
    <w:rsid w:val="00CC60F7"/>
    <w:rsid w:val="00CD2808"/>
    <w:rsid w:val="00CD4D97"/>
    <w:rsid w:val="00CD52A2"/>
    <w:rsid w:val="00CE0DB7"/>
    <w:rsid w:val="00CE2C9B"/>
    <w:rsid w:val="00CE3559"/>
    <w:rsid w:val="00CF2721"/>
    <w:rsid w:val="00CF423E"/>
    <w:rsid w:val="00CF4B6E"/>
    <w:rsid w:val="00CF603B"/>
    <w:rsid w:val="00CF6D08"/>
    <w:rsid w:val="00CF7B97"/>
    <w:rsid w:val="00D0028C"/>
    <w:rsid w:val="00D017BC"/>
    <w:rsid w:val="00D034DD"/>
    <w:rsid w:val="00D04379"/>
    <w:rsid w:val="00D062C1"/>
    <w:rsid w:val="00D07C44"/>
    <w:rsid w:val="00D10B06"/>
    <w:rsid w:val="00D121E5"/>
    <w:rsid w:val="00D13C51"/>
    <w:rsid w:val="00D143B5"/>
    <w:rsid w:val="00D14E28"/>
    <w:rsid w:val="00D16A37"/>
    <w:rsid w:val="00D172DD"/>
    <w:rsid w:val="00D17AD3"/>
    <w:rsid w:val="00D203FA"/>
    <w:rsid w:val="00D23C12"/>
    <w:rsid w:val="00D246EF"/>
    <w:rsid w:val="00D27550"/>
    <w:rsid w:val="00D278EE"/>
    <w:rsid w:val="00D300D0"/>
    <w:rsid w:val="00D32E69"/>
    <w:rsid w:val="00D3518C"/>
    <w:rsid w:val="00D43E90"/>
    <w:rsid w:val="00D46DB2"/>
    <w:rsid w:val="00D52E05"/>
    <w:rsid w:val="00D542C9"/>
    <w:rsid w:val="00D5430D"/>
    <w:rsid w:val="00D56188"/>
    <w:rsid w:val="00D561C8"/>
    <w:rsid w:val="00D578F1"/>
    <w:rsid w:val="00D57EAE"/>
    <w:rsid w:val="00D609DD"/>
    <w:rsid w:val="00D6186B"/>
    <w:rsid w:val="00D62372"/>
    <w:rsid w:val="00D627D1"/>
    <w:rsid w:val="00D643FD"/>
    <w:rsid w:val="00D64447"/>
    <w:rsid w:val="00D709C5"/>
    <w:rsid w:val="00D71BF9"/>
    <w:rsid w:val="00D71E9A"/>
    <w:rsid w:val="00D72320"/>
    <w:rsid w:val="00D74CF2"/>
    <w:rsid w:val="00D751E0"/>
    <w:rsid w:val="00D80733"/>
    <w:rsid w:val="00D82BED"/>
    <w:rsid w:val="00D8305A"/>
    <w:rsid w:val="00D84338"/>
    <w:rsid w:val="00D90A92"/>
    <w:rsid w:val="00D90DA6"/>
    <w:rsid w:val="00D9467D"/>
    <w:rsid w:val="00D956F4"/>
    <w:rsid w:val="00DA122F"/>
    <w:rsid w:val="00DA1292"/>
    <w:rsid w:val="00DA1D54"/>
    <w:rsid w:val="00DA584D"/>
    <w:rsid w:val="00DA5EE2"/>
    <w:rsid w:val="00DA765B"/>
    <w:rsid w:val="00DB0446"/>
    <w:rsid w:val="00DB16FF"/>
    <w:rsid w:val="00DB3EB8"/>
    <w:rsid w:val="00DB41E9"/>
    <w:rsid w:val="00DB5477"/>
    <w:rsid w:val="00DB5571"/>
    <w:rsid w:val="00DB6029"/>
    <w:rsid w:val="00DB69FF"/>
    <w:rsid w:val="00DB701F"/>
    <w:rsid w:val="00DB72D1"/>
    <w:rsid w:val="00DC20EA"/>
    <w:rsid w:val="00DC2E60"/>
    <w:rsid w:val="00DC3F2B"/>
    <w:rsid w:val="00DC65DE"/>
    <w:rsid w:val="00DC7185"/>
    <w:rsid w:val="00DC73BE"/>
    <w:rsid w:val="00DD12CB"/>
    <w:rsid w:val="00DD177E"/>
    <w:rsid w:val="00DD21FA"/>
    <w:rsid w:val="00DD3669"/>
    <w:rsid w:val="00DD49E8"/>
    <w:rsid w:val="00DD49FA"/>
    <w:rsid w:val="00DD5584"/>
    <w:rsid w:val="00DE3DFB"/>
    <w:rsid w:val="00DE5ABD"/>
    <w:rsid w:val="00DE5F62"/>
    <w:rsid w:val="00DF1244"/>
    <w:rsid w:val="00DF1E27"/>
    <w:rsid w:val="00DF525D"/>
    <w:rsid w:val="00DF5C19"/>
    <w:rsid w:val="00E01BEC"/>
    <w:rsid w:val="00E03CE5"/>
    <w:rsid w:val="00E04223"/>
    <w:rsid w:val="00E0606B"/>
    <w:rsid w:val="00E0620F"/>
    <w:rsid w:val="00E10F60"/>
    <w:rsid w:val="00E11EAF"/>
    <w:rsid w:val="00E13EBA"/>
    <w:rsid w:val="00E14762"/>
    <w:rsid w:val="00E148A6"/>
    <w:rsid w:val="00E15922"/>
    <w:rsid w:val="00E16360"/>
    <w:rsid w:val="00E16EED"/>
    <w:rsid w:val="00E254FC"/>
    <w:rsid w:val="00E278F0"/>
    <w:rsid w:val="00E300E3"/>
    <w:rsid w:val="00E30581"/>
    <w:rsid w:val="00E3321E"/>
    <w:rsid w:val="00E35E6B"/>
    <w:rsid w:val="00E4491D"/>
    <w:rsid w:val="00E45A75"/>
    <w:rsid w:val="00E50905"/>
    <w:rsid w:val="00E53BE6"/>
    <w:rsid w:val="00E54360"/>
    <w:rsid w:val="00E57960"/>
    <w:rsid w:val="00E57EF4"/>
    <w:rsid w:val="00E61C79"/>
    <w:rsid w:val="00E64135"/>
    <w:rsid w:val="00E66156"/>
    <w:rsid w:val="00E67B7C"/>
    <w:rsid w:val="00E7023F"/>
    <w:rsid w:val="00E7221C"/>
    <w:rsid w:val="00E74033"/>
    <w:rsid w:val="00E75D26"/>
    <w:rsid w:val="00E80A06"/>
    <w:rsid w:val="00E828DD"/>
    <w:rsid w:val="00E83F43"/>
    <w:rsid w:val="00E86BE4"/>
    <w:rsid w:val="00E90131"/>
    <w:rsid w:val="00E97E8A"/>
    <w:rsid w:val="00EA2B58"/>
    <w:rsid w:val="00EA3E2B"/>
    <w:rsid w:val="00EA702C"/>
    <w:rsid w:val="00EB12D2"/>
    <w:rsid w:val="00EB28C0"/>
    <w:rsid w:val="00EB7B31"/>
    <w:rsid w:val="00EC0213"/>
    <w:rsid w:val="00EC2CB0"/>
    <w:rsid w:val="00EC35CF"/>
    <w:rsid w:val="00EC55B2"/>
    <w:rsid w:val="00EC5676"/>
    <w:rsid w:val="00EC6BAF"/>
    <w:rsid w:val="00ED0492"/>
    <w:rsid w:val="00ED13CB"/>
    <w:rsid w:val="00ED5F72"/>
    <w:rsid w:val="00ED7170"/>
    <w:rsid w:val="00EE47AF"/>
    <w:rsid w:val="00EE5FCD"/>
    <w:rsid w:val="00EE74DA"/>
    <w:rsid w:val="00EF0E8C"/>
    <w:rsid w:val="00EF0EFA"/>
    <w:rsid w:val="00EF4B1B"/>
    <w:rsid w:val="00F0171D"/>
    <w:rsid w:val="00F02D69"/>
    <w:rsid w:val="00F0679E"/>
    <w:rsid w:val="00F07DAC"/>
    <w:rsid w:val="00F110AF"/>
    <w:rsid w:val="00F15ED4"/>
    <w:rsid w:val="00F223CA"/>
    <w:rsid w:val="00F25616"/>
    <w:rsid w:val="00F2753F"/>
    <w:rsid w:val="00F308CF"/>
    <w:rsid w:val="00F36DEE"/>
    <w:rsid w:val="00F37644"/>
    <w:rsid w:val="00F42A90"/>
    <w:rsid w:val="00F456AC"/>
    <w:rsid w:val="00F528AE"/>
    <w:rsid w:val="00F52C61"/>
    <w:rsid w:val="00F604B9"/>
    <w:rsid w:val="00F6131F"/>
    <w:rsid w:val="00F62C0E"/>
    <w:rsid w:val="00F66B23"/>
    <w:rsid w:val="00F6748D"/>
    <w:rsid w:val="00F713C7"/>
    <w:rsid w:val="00F7273A"/>
    <w:rsid w:val="00F728D5"/>
    <w:rsid w:val="00F73760"/>
    <w:rsid w:val="00F804C1"/>
    <w:rsid w:val="00F83BDA"/>
    <w:rsid w:val="00F85226"/>
    <w:rsid w:val="00F86CD3"/>
    <w:rsid w:val="00F923CC"/>
    <w:rsid w:val="00F93957"/>
    <w:rsid w:val="00F95FCE"/>
    <w:rsid w:val="00F971DB"/>
    <w:rsid w:val="00FA0F07"/>
    <w:rsid w:val="00FA2AE9"/>
    <w:rsid w:val="00FA3D4A"/>
    <w:rsid w:val="00FA56AE"/>
    <w:rsid w:val="00FA7866"/>
    <w:rsid w:val="00FB6F8B"/>
    <w:rsid w:val="00FC1877"/>
    <w:rsid w:val="00FC4E9B"/>
    <w:rsid w:val="00FC5157"/>
    <w:rsid w:val="00FC55AD"/>
    <w:rsid w:val="00FC57D7"/>
    <w:rsid w:val="00FD1703"/>
    <w:rsid w:val="00FD2A13"/>
    <w:rsid w:val="00FD38C2"/>
    <w:rsid w:val="00FD408D"/>
    <w:rsid w:val="00FE248D"/>
    <w:rsid w:val="00FE366B"/>
    <w:rsid w:val="00FE4E3E"/>
    <w:rsid w:val="00FE7995"/>
    <w:rsid w:val="00FE7E0C"/>
    <w:rsid w:val="00FF233B"/>
    <w:rsid w:val="00FF4F69"/>
    <w:rsid w:val="00FF5549"/>
    <w:rsid w:val="00FF5B8F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D52A2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berschrift1">
    <w:name w:val="heading 1"/>
    <w:basedOn w:val="Standard"/>
    <w:next w:val="Standard"/>
    <w:qFormat/>
    <w:rsid w:val="00D8305A"/>
    <w:pPr>
      <w:numPr>
        <w:numId w:val="5"/>
      </w:numPr>
      <w:outlineLvl w:val="0"/>
    </w:pPr>
    <w:rPr>
      <w:sz w:val="32"/>
    </w:rPr>
  </w:style>
  <w:style w:type="paragraph" w:styleId="berschrift2">
    <w:name w:val="heading 2"/>
    <w:basedOn w:val="berschrift1"/>
    <w:next w:val="Standard"/>
    <w:qFormat/>
    <w:rsid w:val="00DD177E"/>
    <w:pPr>
      <w:numPr>
        <w:ilvl w:val="1"/>
      </w:numPr>
      <w:outlineLvl w:val="1"/>
    </w:pPr>
    <w:rPr>
      <w:sz w:val="28"/>
    </w:rPr>
  </w:style>
  <w:style w:type="paragraph" w:styleId="berschrift3">
    <w:name w:val="heading 3"/>
    <w:basedOn w:val="berschrift2"/>
    <w:next w:val="Standard"/>
    <w:link w:val="berschrift3Zchn"/>
    <w:uiPriority w:val="9"/>
    <w:qFormat/>
    <w:rsid w:val="00D8305A"/>
    <w:pPr>
      <w:numPr>
        <w:ilvl w:val="2"/>
      </w:numPr>
      <w:contextualSpacing/>
      <w:outlineLvl w:val="2"/>
    </w:pPr>
    <w:rPr>
      <w:sz w:val="24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D8305A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D8305A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D8305A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D8305A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D8305A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D8305A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IntensiveHervorhebung">
    <w:name w:val="Intense Emphasis"/>
    <w:basedOn w:val="Absatz-Standardschriftart"/>
    <w:uiPriority w:val="21"/>
    <w:rsid w:val="00832CF4"/>
    <w:rPr>
      <w:b/>
      <w:bCs/>
      <w:i/>
      <w:iCs/>
      <w:color w:val="4F81BD" w:themeColor="accent1"/>
    </w:rPr>
  </w:style>
  <w:style w:type="paragraph" w:styleId="KeinLeerraum">
    <w:name w:val="No Spacing"/>
    <w:uiPriority w:val="1"/>
    <w:rsid w:val="00832CF4"/>
    <w:rPr>
      <w:rFonts w:ascii="Arial Narrow" w:hAnsi="Arial Narrow"/>
      <w:sz w:val="22"/>
      <w:szCs w:val="24"/>
    </w:rPr>
  </w:style>
  <w:style w:type="paragraph" w:styleId="Listenabsatz">
    <w:name w:val="List Paragraph"/>
    <w:basedOn w:val="Standard"/>
    <w:uiPriority w:val="34"/>
    <w:qFormat/>
    <w:rsid w:val="00CD52A2"/>
    <w:pPr>
      <w:numPr>
        <w:numId w:val="6"/>
      </w:numPr>
      <w:ind w:left="567" w:hanging="284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D8305A"/>
    <w:rPr>
      <w:rFonts w:ascii="Arial" w:hAnsi="Arial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semiHidden/>
    <w:rsid w:val="00D8305A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4"/>
    </w:rPr>
  </w:style>
  <w:style w:type="character" w:customStyle="1" w:styleId="berschrift5Zchn">
    <w:name w:val="Überschrift 5 Zchn"/>
    <w:basedOn w:val="Absatz-Standardschriftart"/>
    <w:link w:val="berschrift5"/>
    <w:semiHidden/>
    <w:rsid w:val="00D8305A"/>
    <w:rPr>
      <w:rFonts w:asciiTheme="majorHAnsi" w:eastAsiaTheme="majorEastAsia" w:hAnsiTheme="majorHAnsi" w:cstheme="majorBidi"/>
      <w:color w:val="365F91" w:themeColor="accent1" w:themeShade="BF"/>
      <w:sz w:val="22"/>
      <w:szCs w:val="24"/>
    </w:rPr>
  </w:style>
  <w:style w:type="character" w:customStyle="1" w:styleId="berschrift6Zchn">
    <w:name w:val="Überschrift 6 Zchn"/>
    <w:basedOn w:val="Absatz-Standardschriftart"/>
    <w:link w:val="berschrift6"/>
    <w:semiHidden/>
    <w:rsid w:val="00D8305A"/>
    <w:rPr>
      <w:rFonts w:asciiTheme="majorHAnsi" w:eastAsiaTheme="majorEastAsia" w:hAnsiTheme="majorHAnsi" w:cstheme="majorBidi"/>
      <w:color w:val="243F60" w:themeColor="accent1" w:themeShade="7F"/>
      <w:sz w:val="22"/>
      <w:szCs w:val="24"/>
    </w:rPr>
  </w:style>
  <w:style w:type="character" w:customStyle="1" w:styleId="berschrift7Zchn">
    <w:name w:val="Überschrift 7 Zchn"/>
    <w:basedOn w:val="Absatz-Standardschriftart"/>
    <w:link w:val="berschrift7"/>
    <w:semiHidden/>
    <w:rsid w:val="00D8305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D8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semiHidden/>
    <w:rsid w:val="00D8305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uzeile">
    <w:name w:val="footer"/>
    <w:basedOn w:val="Standard"/>
    <w:link w:val="FuzeileZchn"/>
    <w:unhideWhenUsed/>
    <w:rsid w:val="00CD52A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CD52A2"/>
    <w:rPr>
      <w:rFonts w:ascii="Arial Narrow" w:hAnsi="Arial Narrow"/>
      <w:sz w:val="22"/>
      <w:szCs w:val="24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557BC"/>
    <w:pPr>
      <w:keepNext/>
      <w:keepLines/>
      <w:numPr>
        <w:numId w:val="0"/>
      </w:numPr>
      <w:outlineLvl w:val="9"/>
    </w:pPr>
    <w:rPr>
      <w:rFonts w:eastAsiaTheme="majorEastAsia" w:cstheme="majorBidi"/>
      <w:szCs w:val="32"/>
    </w:rPr>
  </w:style>
  <w:style w:type="paragraph" w:styleId="Verzeichnis1">
    <w:name w:val="toc 1"/>
    <w:basedOn w:val="Standard"/>
    <w:next w:val="Standard"/>
    <w:autoRedefine/>
    <w:uiPriority w:val="39"/>
    <w:unhideWhenUsed/>
    <w:rsid w:val="00CD52A2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CD52A2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CD52A2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CD52A2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nhideWhenUsed/>
    <w:rsid w:val="005557BC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5557B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C09B1-0427-42C3-B521-F89751BD7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Ausarbeitung GFS MS Office</Template>
  <TotalTime>0</TotalTime>
  <Pages>3</Pages>
  <Words>189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5</vt:i4>
      </vt:variant>
    </vt:vector>
  </HeadingPairs>
  <TitlesOfParts>
    <vt:vector size="6" baseType="lpstr">
      <vt:lpstr>GFS Dokumentvorlage</vt:lpstr>
      <vt:lpstr>Einleitung – Überschrift 1</vt:lpstr>
      <vt:lpstr>Hauptteil – Überschrift 1</vt:lpstr>
      <vt:lpstr>    Unterüberschrift – Überschrift 2</vt:lpstr>
      <vt:lpstr>        Unterüberschrift – Überschrift 2</vt:lpstr>
      <vt:lpstr>        Allgemeine Vorgaben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GFS Dokumentvorlage</dc:title>
  <dc:subject/>
  <dc:creator>Dietmar Krohmer</dc:creator>
  <cp:keywords/>
  <dc:description/>
  <cp:lastModifiedBy>Dietmar Krohmer</cp:lastModifiedBy>
  <cp:revision>1</cp:revision>
  <dcterms:created xsi:type="dcterms:W3CDTF">2019-09-04T10:00:00Z</dcterms:created>
  <dcterms:modified xsi:type="dcterms:W3CDTF">2019-09-04T10:01:00Z</dcterms:modified>
</cp:coreProperties>
</file>